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6EF8CB32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1E94D76A" w14:textId="77777777" w:rsidR="0056259C" w:rsidRDefault="0056259C" w:rsidP="00BD126C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E354AF7" wp14:editId="1D89BD66">
                  <wp:extent cx="3040380" cy="858908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feSmarts-2020 log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2" cy="87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126C">
              <w:rPr>
                <w:noProof/>
                <w:lang w:eastAsia="en-US"/>
              </w:rPr>
              <w:t xml:space="preserve">          </w:t>
            </w:r>
            <w:r w:rsidR="00BD126C">
              <w:rPr>
                <w:noProof/>
                <w:lang w:eastAsia="en-US"/>
              </w:rPr>
              <w:drawing>
                <wp:inline distT="0" distB="0" distL="0" distR="0" wp14:anchorId="4833B976" wp14:editId="035EC1AE">
                  <wp:extent cx="845820" cy="8458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-H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8D0AD" w14:textId="34DD6981" w:rsidR="00423F28" w:rsidRDefault="00FE4870" w:rsidP="00FE4870">
            <w:pPr>
              <w:pStyle w:val="NoSpacing"/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2D254DF8" wp14:editId="6E0C17B9">
                  <wp:extent cx="4389120" cy="2529840"/>
                  <wp:effectExtent l="0" t="0" r="0" b="3810"/>
                  <wp:docPr id="4550013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001300" name="Picture 4550013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033" cy="2555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60A6E85" w14:textId="77777777" w:rsidR="003A4A4A" w:rsidRPr="00FE4870" w:rsidRDefault="001178D7" w:rsidP="0002308E">
            <w:pPr>
              <w:pStyle w:val="Subtitle"/>
              <w:jc w:val="center"/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alias w:val="Enter event date:"/>
                <w:tag w:val="Enter event date:"/>
                <w:id w:val="1308741240"/>
                <w:placeholder>
                  <w:docPart w:val="C0952E83BEE543BCB219A6C1BB5A60E3"/>
                </w:placeholder>
                <w15:appearance w15:val="hidden"/>
                <w:text/>
              </w:sdtPr>
              <w:sdtEndPr/>
              <w:sdtContent>
                <w:r w:rsidR="000C1BCD" w:rsidRPr="00FE4870">
                  <w:rPr>
                    <w:sz w:val="28"/>
                    <w:szCs w:val="28"/>
                  </w:rPr>
                  <w:t>LifeSmarts + 4-H =</w:t>
                </w:r>
              </w:sdtContent>
            </w:sdt>
          </w:p>
          <w:sdt>
            <w:sdtPr>
              <w:rPr>
                <w:sz w:val="28"/>
                <w:szCs w:val="28"/>
              </w:rPr>
              <w:alias w:val="Enter event title:"/>
              <w:tag w:val="Enter event title:"/>
              <w:id w:val="16356312"/>
              <w:placeholder>
                <w:docPart w:val="7E427359CF6D4AC586D36C22F311342E"/>
              </w:placeholder>
              <w15:appearance w15:val="hidden"/>
              <w:text/>
            </w:sdtPr>
            <w:sdtEndPr/>
            <w:sdtContent>
              <w:p w14:paraId="593E867C" w14:textId="77777777" w:rsidR="003A4A4A" w:rsidRPr="00FE4870" w:rsidRDefault="000C1BCD" w:rsidP="0002308E">
                <w:pPr>
                  <w:pStyle w:val="Title"/>
                  <w:jc w:val="center"/>
                  <w:rPr>
                    <w:sz w:val="28"/>
                    <w:szCs w:val="28"/>
                  </w:rPr>
                </w:pPr>
                <w:r w:rsidRPr="00FE4870">
                  <w:rPr>
                    <w:sz w:val="28"/>
                    <w:szCs w:val="28"/>
                  </w:rPr>
                  <w:t>Fun!</w:t>
                </w:r>
              </w:p>
            </w:sdtContent>
          </w:sdt>
          <w:p w14:paraId="4EBA164B" w14:textId="37204770" w:rsidR="00037C79" w:rsidRPr="00C41A89" w:rsidRDefault="0002308E" w:rsidP="004F73D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2"/>
                <w:szCs w:val="22"/>
                <w:lang w:val="en"/>
              </w:rPr>
            </w:pPr>
            <w:r w:rsidRPr="00FE487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"/>
              </w:rPr>
              <w:t>What is LifeSmarts?</w:t>
            </w:r>
            <w:r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</w:t>
            </w:r>
            <w:r w:rsidR="00E50247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br/>
            </w:r>
            <w:r w:rsidR="00385B6E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>LifeSmarts is a</w:t>
            </w:r>
            <w:r w:rsidR="00010E7E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>n exciting</w:t>
            </w:r>
            <w:r w:rsidR="00385B6E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 free, fast-paced consumer education program </w:t>
            </w:r>
            <w:r w:rsidR="00E362DE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and quiz bowl style competition </w:t>
            </w:r>
            <w:r w:rsidR="00385B6E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that prepares teens for real life. </w:t>
            </w:r>
            <w:r w:rsidR="00E50247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>LifeSmarts</w:t>
            </w:r>
            <w:r w:rsidR="00385B6E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provides educators and students with extensive resources, challenging competitions, impactful </w:t>
            </w:r>
            <w:r w:rsidR="00F96089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community </w:t>
            </w:r>
            <w:r w:rsidR="00385B6E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>service projects, and opportunities</w:t>
            </w:r>
            <w:r w:rsidR="00C41A89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for achievement, awards, </w:t>
            </w:r>
            <w:r w:rsidR="00F96089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>travel</w:t>
            </w:r>
            <w:r w:rsidR="00385B6E" w:rsidRPr="00FE4870">
              <w:rPr>
                <w:rStyle w:val="normaltextrun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and scholarships.</w:t>
            </w:r>
            <w:r w:rsidR="00385B6E" w:rsidRPr="00FE4870">
              <w:rPr>
                <w:rStyle w:val="eop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 Use LifeSmarts to </w:t>
            </w:r>
            <w:r w:rsidR="0056259C" w:rsidRPr="00FE4870">
              <w:rPr>
                <w:rStyle w:val="eop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compliment </w:t>
            </w:r>
            <w:r w:rsidR="00FE4870" w:rsidRPr="00FE4870">
              <w:rPr>
                <w:rStyle w:val="eop"/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as well as 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strengthen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</w:t>
            </w:r>
            <w:r w:rsidR="0096003F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existing 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4-H program</w:t>
            </w:r>
            <w:r w:rsidR="00FE487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s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and projects</w:t>
            </w:r>
            <w:r w:rsidR="0096003F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, explore new opportunities 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and </w:t>
            </w:r>
            <w:r w:rsidR="009E43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most of all</w:t>
            </w:r>
            <w:r w:rsidR="00010E7E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…</w:t>
            </w:r>
            <w:r w:rsidR="009E43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have FUN</w:t>
            </w:r>
            <w:r w:rsidR="00FE487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, all while learning by doing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! 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br/>
            </w:r>
            <w:r w:rsidR="00037C7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LifeSmarts c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ategories are</w:t>
            </w:r>
            <w:r w:rsidR="00037C7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: 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Health &amp; Safety, Technology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&amp; Workforce Preparation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, Consumer Rights &amp; Respo</w:t>
            </w:r>
            <w:r w:rsidR="00037C7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nsibilities, Personal Finance, and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the 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Environment. 4-H’ers already learn about all five of these competition areas through </w:t>
            </w:r>
            <w:r w:rsidR="00385B6E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Consumer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Decision Making</w:t>
            </w:r>
            <w:r w:rsidR="00E50247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/ Family and Consumer Science</w:t>
            </w:r>
            <w:r w:rsidR="00385B6E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</w:t>
            </w:r>
            <w:r w:rsidR="00B54BA2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J</w:t>
            </w:r>
            <w:r w:rsidR="00362D77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udging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/ Quiz Bowl or Skill-a-thon, 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other 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4-H 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judging 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and competitive 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events, 4-H project work, </w:t>
            </w:r>
            <w:r w:rsidR="00B54BA2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4-H </w:t>
            </w:r>
            <w:r w:rsidR="00037C7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Healthy L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iving 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and STEM </w:t>
            </w:r>
            <w:r w:rsidR="00E50247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programs, community service…</w:t>
            </w:r>
            <w:r w:rsidR="004F73D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the list goes on and on! </w:t>
            </w:r>
            <w:r w:rsid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br/>
              <w:t xml:space="preserve">LifeSmarts also has special opportunities just for 4-H teams including: TeamSmarts competitions complete with cash prizes, Wild Card team qualifications, the 4-H online Summer Challenge where 4-H teams can earn cash prizes, and more! </w:t>
            </w:r>
            <w:r w:rsidR="00C41A89">
              <w:rPr>
                <w:rFonts w:ascii="Times New Roman" w:hAnsi="Times New Roman" w:cs="Times New Roman"/>
                <w:sz w:val="22"/>
                <w:szCs w:val="22"/>
                <w:lang w:val="en"/>
              </w:rPr>
              <w:br/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Get your 4-H’ers involved in LifeSmarts today and find out what </w:t>
            </w:r>
            <w:r w:rsidR="00FE487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so many </w:t>
            </w:r>
            <w:r w:rsidR="00C41A89">
              <w:rPr>
                <w:rFonts w:ascii="Times New Roman" w:hAnsi="Times New Roman" w:cs="Times New Roman"/>
                <w:sz w:val="22"/>
                <w:szCs w:val="22"/>
                <w:lang w:val="en"/>
              </w:rPr>
              <w:br/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4-H’ers </w:t>
            </w:r>
            <w:r w:rsidR="00FE487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and 4-</w:t>
            </w:r>
            <w:r w:rsidR="00C41A89">
              <w:rPr>
                <w:rFonts w:ascii="Times New Roman" w:hAnsi="Times New Roman" w:cs="Times New Roman"/>
                <w:sz w:val="22"/>
                <w:szCs w:val="22"/>
                <w:lang w:val="en"/>
              </w:rPr>
              <w:t>H</w:t>
            </w:r>
            <w:r w:rsidR="00FE4870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 programs 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across the count</w:t>
            </w:r>
            <w:r w:rsidR="00E50247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>r</w:t>
            </w:r>
            <w:r w:rsidR="00F96089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y already know. </w:t>
            </w:r>
            <w:r w:rsidR="00010E7E" w:rsidRPr="00FE4870">
              <w:rPr>
                <w:rFonts w:ascii="Times New Roman" w:hAnsi="Times New Roman" w:cs="Times New Roman"/>
                <w:sz w:val="22"/>
                <w:szCs w:val="22"/>
                <w:lang w:val="en"/>
              </w:rPr>
              <w:t xml:space="preserve">Sign up today at </w:t>
            </w:r>
            <w:hyperlink r:id="rId10" w:history="1">
              <w:r w:rsidR="00037C79" w:rsidRPr="00FE4870">
                <w:rPr>
                  <w:rStyle w:val="Hyperlink"/>
                  <w:rFonts w:ascii="Times New Roman" w:hAnsi="Times New Roman" w:cs="Times New Roman"/>
                  <w:sz w:val="22"/>
                  <w:szCs w:val="22"/>
                  <w:lang w:val="en"/>
                </w:rPr>
                <w:t>https://lifesmarts.org</w:t>
              </w:r>
            </w:hyperlink>
            <w:r w:rsidR="00C41A89">
              <w:rPr>
                <w:rStyle w:val="Hyperlink"/>
                <w:rFonts w:ascii="Times New Roman" w:hAnsi="Times New Roman" w:cs="Times New Roman"/>
                <w:sz w:val="22"/>
                <w:szCs w:val="22"/>
                <w:lang w:val="en"/>
              </w:rPr>
              <w:t xml:space="preserve"> </w:t>
            </w:r>
            <w:r w:rsidR="00C41A89" w:rsidRPr="00C41A89"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val="en"/>
              </w:rPr>
              <w:t xml:space="preserve">and also visit </w:t>
            </w:r>
            <w:r w:rsidR="00C41A89"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val="en"/>
              </w:rPr>
              <w:t xml:space="preserve">our 4-H page at </w:t>
            </w:r>
            <w:hyperlink r:id="rId11" w:history="1">
              <w:r w:rsidR="00C41A89" w:rsidRPr="00C41A89">
                <w:rPr>
                  <w:rStyle w:val="Hyperlink"/>
                  <w:rFonts w:ascii="Times New Roman" w:hAnsi="Times New Roman" w:cs="Times New Roman"/>
                  <w:sz w:val="22"/>
                  <w:szCs w:val="22"/>
                  <w:lang w:val="en"/>
                </w:rPr>
                <w:t xml:space="preserve">https://lifesmarts.org/4-h/. </w:t>
              </w:r>
            </w:hyperlink>
            <w:r w:rsidR="00C41A89"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val="en"/>
              </w:rPr>
              <w:t xml:space="preserve"> </w:t>
            </w:r>
          </w:p>
          <w:p w14:paraId="53F60D84" w14:textId="77777777" w:rsidR="004F73D0" w:rsidRPr="00010E7E" w:rsidRDefault="00010E7E" w:rsidP="004F73D0">
            <w:p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  <w:lang w:val="en"/>
              </w:rPr>
            </w:pPr>
            <w:r>
              <w:rPr>
                <w:rFonts w:ascii="Tahoma" w:hAnsi="Tahoma" w:cs="Tahoma"/>
                <w:sz w:val="22"/>
                <w:szCs w:val="22"/>
                <w:lang w:val="en"/>
              </w:rPr>
              <w:t>.</w:t>
            </w:r>
          </w:p>
          <w:p w14:paraId="21716BBA" w14:textId="77777777" w:rsidR="0018222B" w:rsidRPr="0002308E" w:rsidRDefault="0018222B" w:rsidP="0002308E">
            <w:pPr>
              <w:spacing w:before="100" w:beforeAutospacing="1" w:after="100" w:afterAutospacing="1"/>
              <w:rPr>
                <w:rFonts w:ascii="Tahoma" w:hAnsi="Tahoma" w:cs="Tahoma"/>
                <w:sz w:val="28"/>
                <w:szCs w:val="28"/>
                <w:lang w:val="en"/>
              </w:rPr>
            </w:pPr>
          </w:p>
          <w:p w14:paraId="173E9231" w14:textId="00C44276" w:rsidR="003A4A4A" w:rsidRDefault="003A4A4A" w:rsidP="00067228">
            <w:pPr>
              <w:pStyle w:val="Logo"/>
            </w:pPr>
          </w:p>
        </w:tc>
        <w:tc>
          <w:tcPr>
            <w:tcW w:w="3600" w:type="dxa"/>
          </w:tcPr>
          <w:tbl>
            <w:tblPr>
              <w:tblW w:w="3622" w:type="dxa"/>
              <w:tblBorders>
                <w:left w:val="single" w:sz="48" w:space="0" w:color="FFFFFF" w:themeColor="background1"/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622"/>
            </w:tblGrid>
            <w:tr w:rsidR="00236FEA" w14:paraId="2A63B53E" w14:textId="77777777" w:rsidTr="00C41A89">
              <w:trPr>
                <w:trHeight w:hRule="exact" w:val="10495"/>
              </w:trPr>
              <w:tc>
                <w:tcPr>
                  <w:tcW w:w="3622" w:type="dxa"/>
                  <w:shd w:val="clear" w:color="auto" w:fill="24A09A"/>
                  <w:vAlign w:val="center"/>
                </w:tcPr>
                <w:p w14:paraId="567B308D" w14:textId="77777777" w:rsidR="00236FEA" w:rsidRPr="00C41A89" w:rsidRDefault="001178D7" w:rsidP="009E4389">
                  <w:pPr>
                    <w:pStyle w:val="Heading2"/>
                    <w:rPr>
                      <w:sz w:val="32"/>
                      <w:szCs w:val="32"/>
                    </w:rPr>
                  </w:pPr>
                  <w:sdt>
                    <w:sdtPr>
                      <w:rPr>
                        <w:sz w:val="32"/>
                        <w:szCs w:val="32"/>
                      </w:rPr>
                      <w:alias w:val="Enter Heading 2:"/>
                      <w:tag w:val="Enter Heading 2:"/>
                      <w:id w:val="2068918032"/>
                      <w:placeholder>
                        <w:docPart w:val="1F487816A7BA4947B953B6F8B1F8C779"/>
                      </w:placeholder>
                      <w15:appearance w15:val="hidden"/>
                      <w:text/>
                    </w:sdtPr>
                    <w:sdtEndPr/>
                    <w:sdtContent>
                      <w:r w:rsidR="0002308E" w:rsidRPr="00C41A89">
                        <w:rPr>
                          <w:sz w:val="32"/>
                          <w:szCs w:val="32"/>
                        </w:rPr>
                        <w:t>The LifeSmarts/</w:t>
                      </w:r>
                      <w:r w:rsidR="0018222B" w:rsidRPr="00C41A8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02308E" w:rsidRPr="00C41A89">
                        <w:rPr>
                          <w:sz w:val="32"/>
                          <w:szCs w:val="32"/>
                        </w:rPr>
                        <w:t>4-H</w:t>
                      </w:r>
                    </w:sdtContent>
                  </w:sdt>
                  <w:r w:rsidR="0002308E" w:rsidRPr="00C41A89">
                    <w:rPr>
                      <w:sz w:val="32"/>
                      <w:szCs w:val="32"/>
                    </w:rPr>
                    <w:t xml:space="preserve"> Link</w:t>
                  </w:r>
                  <w:r w:rsidR="0002308E" w:rsidRPr="00C41A89">
                    <w:rPr>
                      <w:sz w:val="32"/>
                      <w:szCs w:val="32"/>
                    </w:rPr>
                    <w:br/>
                  </w:r>
                </w:p>
                <w:p w14:paraId="4F026764" w14:textId="77777777" w:rsidR="00236FEA" w:rsidRPr="00C41A89" w:rsidRDefault="001178D7" w:rsidP="009E4389">
                  <w:pPr>
                    <w:pStyle w:val="Heading2"/>
                    <w:rPr>
                      <w:sz w:val="26"/>
                      <w:szCs w:val="26"/>
                    </w:rPr>
                  </w:pPr>
                  <w:sdt>
                    <w:sdtPr>
                      <w:rPr>
                        <w:sz w:val="26"/>
                        <w:szCs w:val="26"/>
                      </w:rPr>
                      <w:alias w:val="Enter Heading 2:"/>
                      <w:tag w:val="Enter Heading 2:"/>
                      <w:id w:val="-619531705"/>
                      <w:placeholder>
                        <w:docPart w:val="503DE40BD3474F6995F74A73C54F99C8"/>
                      </w:placeholder>
                      <w15:appearance w15:val="hidden"/>
                      <w:text/>
                    </w:sdtPr>
                    <w:sdtEndPr/>
                    <w:sdtContent>
                      <w:r w:rsidR="0002308E" w:rsidRPr="00C41A89">
                        <w:rPr>
                          <w:sz w:val="26"/>
                          <w:szCs w:val="26"/>
                        </w:rPr>
                        <w:t xml:space="preserve">4-H Teams </w:t>
                      </w:r>
                      <w:r w:rsidR="00385B6E" w:rsidRPr="00C41A89">
                        <w:rPr>
                          <w:sz w:val="26"/>
                          <w:szCs w:val="26"/>
                        </w:rPr>
                        <w:t xml:space="preserve">Can </w:t>
                      </w:r>
                      <w:r w:rsidR="00734A5A" w:rsidRPr="00C41A89">
                        <w:rPr>
                          <w:sz w:val="26"/>
                          <w:szCs w:val="26"/>
                        </w:rPr>
                        <w:t xml:space="preserve">Compete in </w:t>
                      </w:r>
                      <w:proofErr w:type="gramStart"/>
                      <w:r w:rsidR="00734A5A" w:rsidRPr="00C41A89">
                        <w:rPr>
                          <w:sz w:val="26"/>
                          <w:szCs w:val="26"/>
                        </w:rPr>
                        <w:t xml:space="preserve">Monthly </w:t>
                      </w:r>
                      <w:r w:rsidR="009E4389" w:rsidRPr="00C41A8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734A5A" w:rsidRPr="00C41A89">
                        <w:rPr>
                          <w:sz w:val="26"/>
                          <w:szCs w:val="26"/>
                        </w:rPr>
                        <w:t>4</w:t>
                      </w:r>
                      <w:proofErr w:type="gramEnd"/>
                      <w:r w:rsidR="00734A5A" w:rsidRPr="00C41A89">
                        <w:rPr>
                          <w:sz w:val="26"/>
                          <w:szCs w:val="26"/>
                        </w:rPr>
                        <w:t>-H TeamSmart Challenges for Cash Awards</w:t>
                      </w:r>
                      <w:r w:rsidR="0018222B" w:rsidRPr="00C41A89">
                        <w:rPr>
                          <w:sz w:val="26"/>
                          <w:szCs w:val="26"/>
                        </w:rPr>
                        <w:t>!</w:t>
                      </w:r>
                    </w:sdtContent>
                  </w:sdt>
                </w:p>
                <w:p w14:paraId="2A453CD3" w14:textId="21B6366A" w:rsidR="00236FEA" w:rsidRPr="00C41A89" w:rsidRDefault="00734A5A" w:rsidP="009E4389">
                  <w:pPr>
                    <w:pStyle w:val="Heading2"/>
                    <w:rPr>
                      <w:sz w:val="26"/>
                      <w:szCs w:val="26"/>
                    </w:rPr>
                  </w:pPr>
                  <w:r w:rsidRPr="00C41A89">
                    <w:rPr>
                      <w:sz w:val="26"/>
                      <w:szCs w:val="26"/>
                    </w:rPr>
                    <w:br/>
                  </w:r>
                  <w:sdt>
                    <w:sdtPr>
                      <w:rPr>
                        <w:sz w:val="26"/>
                        <w:szCs w:val="26"/>
                      </w:rPr>
                      <w:alias w:val="Enter Heading 2:"/>
                      <w:tag w:val="Enter Heading 2:"/>
                      <w:id w:val="-273402092"/>
                      <w:placeholder>
                        <w:docPart w:val="5C28CB62F3754ED7A347D1DCCF45F218"/>
                      </w:placeholder>
                      <w15:appearance w15:val="hidden"/>
                      <w:text/>
                    </w:sdtPr>
                    <w:sdtEndPr/>
                    <w:sdtContent>
                      <w:r w:rsidRPr="00C41A89">
                        <w:rPr>
                          <w:sz w:val="26"/>
                          <w:szCs w:val="26"/>
                        </w:rPr>
                        <w:t xml:space="preserve">State Winning Varsity </w:t>
                      </w:r>
                      <w:r w:rsidR="00385B6E" w:rsidRPr="00C41A89">
                        <w:rPr>
                          <w:sz w:val="26"/>
                          <w:szCs w:val="26"/>
                        </w:rPr>
                        <w:t xml:space="preserve">LifeSmarts </w:t>
                      </w:r>
                      <w:r w:rsidRPr="00C41A89">
                        <w:rPr>
                          <w:sz w:val="26"/>
                          <w:szCs w:val="26"/>
                        </w:rPr>
                        <w:t xml:space="preserve">Team Advances to National </w:t>
                      </w:r>
                      <w:r w:rsidR="00C41A89" w:rsidRPr="00C41A89">
                        <w:rPr>
                          <w:sz w:val="26"/>
                          <w:szCs w:val="26"/>
                        </w:rPr>
                        <w:t xml:space="preserve">in-person </w:t>
                      </w:r>
                      <w:r w:rsidRPr="00C41A89">
                        <w:rPr>
                          <w:sz w:val="26"/>
                          <w:szCs w:val="26"/>
                        </w:rPr>
                        <w:t>Contest</w:t>
                      </w:r>
                      <w:r w:rsidR="0018222B" w:rsidRPr="00C41A89">
                        <w:rPr>
                          <w:sz w:val="26"/>
                          <w:szCs w:val="26"/>
                        </w:rPr>
                        <w:t>!</w:t>
                      </w:r>
                    </w:sdtContent>
                  </w:sdt>
                  <w:r w:rsidR="009E4389" w:rsidRPr="00C41A89">
                    <w:rPr>
                      <w:sz w:val="26"/>
                      <w:szCs w:val="26"/>
                    </w:rPr>
                    <w:t xml:space="preserve"> </w:t>
                  </w:r>
                  <w:r w:rsidR="00C41A89" w:rsidRPr="00C41A89">
                    <w:rPr>
                      <w:sz w:val="26"/>
                      <w:szCs w:val="26"/>
                    </w:rPr>
                    <w:t xml:space="preserve">State winning JV teams advance to online Nationals. </w:t>
                  </w:r>
                  <w:r w:rsidR="009E4389" w:rsidRPr="00C41A89">
                    <w:rPr>
                      <w:sz w:val="26"/>
                      <w:szCs w:val="26"/>
                    </w:rPr>
                    <w:t>4-</w:t>
                  </w:r>
                  <w:r w:rsidR="0096003F" w:rsidRPr="00C41A89">
                    <w:rPr>
                      <w:sz w:val="26"/>
                      <w:szCs w:val="26"/>
                    </w:rPr>
                    <w:t>H High</w:t>
                  </w:r>
                  <w:r w:rsidR="00682685" w:rsidRPr="00C41A89">
                    <w:rPr>
                      <w:sz w:val="26"/>
                      <w:szCs w:val="26"/>
                    </w:rPr>
                    <w:t xml:space="preserve"> School </w:t>
                  </w:r>
                  <w:r w:rsidR="009E4389" w:rsidRPr="00C41A89">
                    <w:rPr>
                      <w:sz w:val="26"/>
                      <w:szCs w:val="26"/>
                    </w:rPr>
                    <w:t>Teams are Varsity Teams</w:t>
                  </w:r>
                  <w:r w:rsidR="00682685" w:rsidRPr="00C41A89">
                    <w:rPr>
                      <w:sz w:val="26"/>
                      <w:szCs w:val="26"/>
                    </w:rPr>
                    <w:t xml:space="preserve"> and Middle School Teams are Junior Varsity Teams.</w:t>
                  </w:r>
                </w:p>
                <w:p w14:paraId="3D3B27CB" w14:textId="77777777" w:rsidR="00734A5A" w:rsidRPr="00C41A89" w:rsidRDefault="00734A5A" w:rsidP="009E4389">
                  <w:pPr>
                    <w:pStyle w:val="Heading2"/>
                    <w:rPr>
                      <w:sz w:val="26"/>
                      <w:szCs w:val="26"/>
                    </w:rPr>
                  </w:pPr>
                </w:p>
                <w:p w14:paraId="217278FB" w14:textId="555C9BFF" w:rsidR="00236FEA" w:rsidRPr="00C41A89" w:rsidRDefault="0096003F" w:rsidP="009E4389">
                  <w:pPr>
                    <w:pStyle w:val="Heading2"/>
                    <w:rPr>
                      <w:sz w:val="26"/>
                      <w:szCs w:val="26"/>
                    </w:rPr>
                  </w:pPr>
                  <w:r w:rsidRPr="00C41A89">
                    <w:rPr>
                      <w:sz w:val="26"/>
                      <w:szCs w:val="26"/>
                    </w:rPr>
                    <w:t>4</w:t>
                  </w:r>
                  <w:r w:rsidR="0018222B" w:rsidRPr="00C41A89">
                    <w:rPr>
                      <w:sz w:val="26"/>
                      <w:szCs w:val="26"/>
                    </w:rPr>
                    <w:t>-H Team</w:t>
                  </w:r>
                  <w:r w:rsidR="00C41A89" w:rsidRPr="00C41A89">
                    <w:rPr>
                      <w:sz w:val="26"/>
                      <w:szCs w:val="26"/>
                    </w:rPr>
                    <w:t>s</w:t>
                  </w:r>
                  <w:r w:rsidR="0018222B" w:rsidRPr="00C41A89">
                    <w:rPr>
                      <w:sz w:val="26"/>
                      <w:szCs w:val="26"/>
                    </w:rPr>
                    <w:t xml:space="preserve"> </w:t>
                  </w:r>
                  <w:r w:rsidR="009E4389" w:rsidRPr="00C41A89">
                    <w:rPr>
                      <w:sz w:val="26"/>
                      <w:szCs w:val="26"/>
                    </w:rPr>
                    <w:t xml:space="preserve">Receive </w:t>
                  </w:r>
                  <w:r w:rsidR="00C41A89" w:rsidRPr="00C41A89">
                    <w:rPr>
                      <w:sz w:val="26"/>
                      <w:szCs w:val="26"/>
                    </w:rPr>
                    <w:t>Wild Card</w:t>
                  </w:r>
                  <w:r w:rsidR="00362D77" w:rsidRPr="00C41A89">
                    <w:rPr>
                      <w:sz w:val="26"/>
                      <w:szCs w:val="26"/>
                    </w:rPr>
                    <w:t xml:space="preserve"> Bid</w:t>
                  </w:r>
                  <w:r w:rsidR="00C41A89" w:rsidRPr="00C41A89">
                    <w:rPr>
                      <w:sz w:val="26"/>
                      <w:szCs w:val="26"/>
                    </w:rPr>
                    <w:t>s</w:t>
                  </w:r>
                  <w:r w:rsidR="00362D77" w:rsidRPr="00C41A89">
                    <w:rPr>
                      <w:sz w:val="26"/>
                      <w:szCs w:val="26"/>
                    </w:rPr>
                    <w:t xml:space="preserve"> to </w:t>
                  </w:r>
                  <w:r w:rsidR="009E4389" w:rsidRPr="00C41A89">
                    <w:rPr>
                      <w:sz w:val="26"/>
                      <w:szCs w:val="26"/>
                    </w:rPr>
                    <w:t xml:space="preserve">the </w:t>
                  </w:r>
                  <w:r w:rsidR="00362D77" w:rsidRPr="00C41A89">
                    <w:rPr>
                      <w:sz w:val="26"/>
                      <w:szCs w:val="26"/>
                    </w:rPr>
                    <w:t xml:space="preserve">National </w:t>
                  </w:r>
                  <w:r w:rsidR="009E4389" w:rsidRPr="00C41A89">
                    <w:rPr>
                      <w:sz w:val="26"/>
                      <w:szCs w:val="26"/>
                    </w:rPr>
                    <w:t>LifeSmarts Championship</w:t>
                  </w:r>
                  <w:r w:rsidR="00362D77" w:rsidRPr="00C41A89">
                    <w:rPr>
                      <w:sz w:val="26"/>
                      <w:szCs w:val="26"/>
                    </w:rPr>
                    <w:t>!</w:t>
                  </w:r>
                  <w:r w:rsidR="00385B6E" w:rsidRPr="00C41A89">
                    <w:rPr>
                      <w:sz w:val="26"/>
                      <w:szCs w:val="26"/>
                    </w:rPr>
                    <w:t xml:space="preserve"> (</w:t>
                  </w:r>
                  <w:r w:rsidRPr="00C41A89">
                    <w:rPr>
                      <w:sz w:val="26"/>
                      <w:szCs w:val="26"/>
                    </w:rPr>
                    <w:t>Usually</w:t>
                  </w:r>
                  <w:r w:rsidR="00385B6E" w:rsidRPr="00C41A89">
                    <w:rPr>
                      <w:sz w:val="26"/>
                      <w:szCs w:val="26"/>
                    </w:rPr>
                    <w:t xml:space="preserve"> </w:t>
                  </w:r>
                  <w:proofErr w:type="gramStart"/>
                  <w:r w:rsidR="00C41A89" w:rsidRPr="00C41A89">
                    <w:rPr>
                      <w:sz w:val="26"/>
                      <w:szCs w:val="26"/>
                    </w:rPr>
                    <w:t xml:space="preserve">several </w:t>
                  </w:r>
                  <w:r w:rsidR="00385B6E" w:rsidRPr="00C41A89">
                    <w:rPr>
                      <w:sz w:val="26"/>
                      <w:szCs w:val="26"/>
                    </w:rPr>
                    <w:t xml:space="preserve"> 4</w:t>
                  </w:r>
                  <w:proofErr w:type="gramEnd"/>
                  <w:r w:rsidR="00385B6E" w:rsidRPr="00C41A89">
                    <w:rPr>
                      <w:sz w:val="26"/>
                      <w:szCs w:val="26"/>
                    </w:rPr>
                    <w:t>-H Teams receive bids!)</w:t>
                  </w:r>
                </w:p>
                <w:p w14:paraId="3F97EDAE" w14:textId="77777777" w:rsidR="0018222B" w:rsidRPr="00C41A89" w:rsidRDefault="0018222B" w:rsidP="009E4389">
                  <w:pPr>
                    <w:pStyle w:val="Heading2"/>
                    <w:rPr>
                      <w:sz w:val="26"/>
                      <w:szCs w:val="26"/>
                    </w:rPr>
                  </w:pPr>
                </w:p>
                <w:p w14:paraId="42860467" w14:textId="77777777" w:rsidR="00236FEA" w:rsidRPr="00C41A89" w:rsidRDefault="0096003F" w:rsidP="009E4389">
                  <w:pPr>
                    <w:pStyle w:val="Heading2"/>
                    <w:rPr>
                      <w:sz w:val="26"/>
                      <w:szCs w:val="26"/>
                    </w:rPr>
                  </w:pPr>
                  <w:r w:rsidRPr="00C41A89">
                    <w:rPr>
                      <w:sz w:val="26"/>
                      <w:szCs w:val="26"/>
                    </w:rPr>
                    <w:t>Use LifeSmarts</w:t>
                  </w:r>
                  <w:r w:rsidR="00385B6E" w:rsidRPr="00C41A89">
                    <w:rPr>
                      <w:sz w:val="26"/>
                      <w:szCs w:val="26"/>
                    </w:rPr>
                    <w:t xml:space="preserve"> </w:t>
                  </w:r>
                  <w:r w:rsidRPr="00C41A89">
                    <w:rPr>
                      <w:sz w:val="26"/>
                      <w:szCs w:val="26"/>
                    </w:rPr>
                    <w:t>lessons and</w:t>
                  </w:r>
                  <w:r w:rsidR="009E4389" w:rsidRPr="00C41A89">
                    <w:rPr>
                      <w:sz w:val="26"/>
                      <w:szCs w:val="26"/>
                    </w:rPr>
                    <w:t xml:space="preserve"> resources </w:t>
                  </w:r>
                  <w:r w:rsidR="0018222B" w:rsidRPr="00C41A89">
                    <w:rPr>
                      <w:sz w:val="26"/>
                      <w:szCs w:val="26"/>
                    </w:rPr>
                    <w:t xml:space="preserve">for </w:t>
                  </w:r>
                  <w:r w:rsidR="009E4389" w:rsidRPr="00C41A89">
                    <w:rPr>
                      <w:sz w:val="26"/>
                      <w:szCs w:val="26"/>
                    </w:rPr>
                    <w:t>clubs, classes, workshops, l</w:t>
                  </w:r>
                  <w:r w:rsidR="0018222B" w:rsidRPr="00C41A89">
                    <w:rPr>
                      <w:sz w:val="26"/>
                      <w:szCs w:val="26"/>
                    </w:rPr>
                    <w:t xml:space="preserve">eadership </w:t>
                  </w:r>
                  <w:r w:rsidRPr="00C41A89">
                    <w:rPr>
                      <w:sz w:val="26"/>
                      <w:szCs w:val="26"/>
                    </w:rPr>
                    <w:t>&amp;</w:t>
                  </w:r>
                  <w:r w:rsidR="0018222B" w:rsidRPr="00C41A89">
                    <w:rPr>
                      <w:sz w:val="26"/>
                      <w:szCs w:val="26"/>
                    </w:rPr>
                    <w:t xml:space="preserve"> </w:t>
                  </w:r>
                  <w:r w:rsidR="009E4389" w:rsidRPr="00C41A89">
                    <w:rPr>
                      <w:sz w:val="26"/>
                      <w:szCs w:val="26"/>
                    </w:rPr>
                    <w:t>service p</w:t>
                  </w:r>
                  <w:r w:rsidR="0018222B" w:rsidRPr="00C41A89">
                    <w:rPr>
                      <w:sz w:val="26"/>
                      <w:szCs w:val="26"/>
                    </w:rPr>
                    <w:t>rojects</w:t>
                  </w:r>
                  <w:r w:rsidR="009E4389" w:rsidRPr="00C41A89">
                    <w:rPr>
                      <w:sz w:val="26"/>
                      <w:szCs w:val="26"/>
                    </w:rPr>
                    <w:t xml:space="preserve"> and more</w:t>
                  </w:r>
                  <w:r w:rsidR="0018222B" w:rsidRPr="00C41A89">
                    <w:rPr>
                      <w:sz w:val="26"/>
                      <w:szCs w:val="26"/>
                    </w:rPr>
                    <w:t>!</w:t>
                  </w:r>
                </w:p>
              </w:tc>
            </w:tr>
            <w:tr w:rsidR="00236FEA" w14:paraId="7CCCAC1D" w14:textId="77777777" w:rsidTr="00C41A89">
              <w:trPr>
                <w:trHeight w:val="3687"/>
              </w:trPr>
              <w:tc>
                <w:tcPr>
                  <w:tcW w:w="3622" w:type="dxa"/>
                  <w:shd w:val="clear" w:color="auto" w:fill="007B73" w:themeFill="accent1" w:themeFillShade="BF"/>
                  <w:vAlign w:val="center"/>
                </w:tcPr>
                <w:p w14:paraId="4E2CCC7C" w14:textId="77777777" w:rsidR="00236FEA" w:rsidRDefault="004F73D0" w:rsidP="00236FEA">
                  <w:pPr>
                    <w:pStyle w:val="Heading3"/>
                  </w:pPr>
                  <w:r>
                    <w:t>Lifesmarts</w:t>
                  </w:r>
                </w:p>
                <w:p w14:paraId="27AD9D65" w14:textId="77777777" w:rsidR="004F73D0" w:rsidRPr="004F73D0" w:rsidRDefault="0096003F" w:rsidP="004F73D0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https://</w:t>
                  </w:r>
                  <w:r w:rsidR="004F73D0" w:rsidRPr="004F73D0">
                    <w:rPr>
                      <w:color w:val="FFFFFF" w:themeColor="background1"/>
                    </w:rPr>
                    <w:t>lifesmarts.org</w:t>
                  </w:r>
                </w:p>
                <w:p w14:paraId="4A7BF831" w14:textId="77777777" w:rsidR="00236FEA" w:rsidRDefault="004F73D0" w:rsidP="00236FEA">
                  <w:pPr>
                    <w:pStyle w:val="Date"/>
                  </w:pPr>
                  <w:r>
                    <w:t>Cheryl Varnadoe</w:t>
                  </w:r>
                  <w:r>
                    <w:br/>
                    <w:t>National LifeSmarts Outreach Coordinator</w:t>
                  </w:r>
                  <w:r w:rsidR="00E50247">
                    <w:br/>
                    <w:t>National Consumers League</w:t>
                  </w:r>
                </w:p>
                <w:p w14:paraId="10ED5B1A" w14:textId="77777777" w:rsidR="004F73D0" w:rsidRDefault="001178D7" w:rsidP="004F73D0">
                  <w:pPr>
                    <w:pStyle w:val="Date"/>
                  </w:pPr>
                  <w:hyperlink r:id="rId12" w:history="1">
                    <w:r w:rsidR="004F73D0" w:rsidRPr="004F73D0">
                      <w:rPr>
                        <w:rStyle w:val="Hyperlink"/>
                        <w:color w:val="FFFFFF" w:themeColor="background1"/>
                      </w:rPr>
                      <w:t>cherylv@nclnet.org</w:t>
                    </w:r>
                  </w:hyperlink>
                  <w:r w:rsidR="004F73D0">
                    <w:br/>
                    <w:t>706-255-9342</w:t>
                  </w:r>
                </w:p>
              </w:tc>
            </w:tr>
          </w:tbl>
          <w:p w14:paraId="52F3D32A" w14:textId="77777777" w:rsidR="00423F28" w:rsidRDefault="00423F28" w:rsidP="00236FEA"/>
        </w:tc>
      </w:tr>
    </w:tbl>
    <w:p w14:paraId="59982E4E" w14:textId="77777777" w:rsidR="00DD2A04" w:rsidRDefault="00DD2A04" w:rsidP="00951EF6">
      <w:pPr>
        <w:pStyle w:val="NoSpacing"/>
      </w:pPr>
    </w:p>
    <w:sectPr w:rsidR="00DD2A04" w:rsidSect="00C41A89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3F6CE" w14:textId="77777777" w:rsidR="00067E4B" w:rsidRDefault="00067E4B" w:rsidP="00AB6948">
      <w:pPr>
        <w:spacing w:after="0" w:line="240" w:lineRule="auto"/>
      </w:pPr>
      <w:r>
        <w:separator/>
      </w:r>
    </w:p>
  </w:endnote>
  <w:endnote w:type="continuationSeparator" w:id="0">
    <w:p w14:paraId="3407A8DD" w14:textId="77777777" w:rsidR="00067E4B" w:rsidRDefault="00067E4B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B671C" w14:textId="77777777" w:rsidR="00067E4B" w:rsidRDefault="00067E4B" w:rsidP="00AB6948">
      <w:pPr>
        <w:spacing w:after="0" w:line="240" w:lineRule="auto"/>
      </w:pPr>
      <w:r>
        <w:separator/>
      </w:r>
    </w:p>
  </w:footnote>
  <w:footnote w:type="continuationSeparator" w:id="0">
    <w:p w14:paraId="66DF1E48" w14:textId="77777777" w:rsidR="00067E4B" w:rsidRDefault="00067E4B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35208069">
    <w:abstractNumId w:val="9"/>
  </w:num>
  <w:num w:numId="2" w16cid:durableId="407968848">
    <w:abstractNumId w:val="7"/>
  </w:num>
  <w:num w:numId="3" w16cid:durableId="2007127039">
    <w:abstractNumId w:val="6"/>
  </w:num>
  <w:num w:numId="4" w16cid:durableId="1258902015">
    <w:abstractNumId w:val="5"/>
  </w:num>
  <w:num w:numId="5" w16cid:durableId="194465871">
    <w:abstractNumId w:val="4"/>
  </w:num>
  <w:num w:numId="6" w16cid:durableId="425269572">
    <w:abstractNumId w:val="8"/>
  </w:num>
  <w:num w:numId="7" w16cid:durableId="2052073936">
    <w:abstractNumId w:val="3"/>
  </w:num>
  <w:num w:numId="8" w16cid:durableId="531109609">
    <w:abstractNumId w:val="2"/>
  </w:num>
  <w:num w:numId="9" w16cid:durableId="790632967">
    <w:abstractNumId w:val="1"/>
  </w:num>
  <w:num w:numId="10" w16cid:durableId="437217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BCD"/>
    <w:rsid w:val="00010E7E"/>
    <w:rsid w:val="0002308E"/>
    <w:rsid w:val="0003363F"/>
    <w:rsid w:val="00037C79"/>
    <w:rsid w:val="00044307"/>
    <w:rsid w:val="00054D84"/>
    <w:rsid w:val="00067228"/>
    <w:rsid w:val="00067E4B"/>
    <w:rsid w:val="000C1BCD"/>
    <w:rsid w:val="001178D7"/>
    <w:rsid w:val="0018222B"/>
    <w:rsid w:val="00190F23"/>
    <w:rsid w:val="00194E9C"/>
    <w:rsid w:val="001C290A"/>
    <w:rsid w:val="001C3CCC"/>
    <w:rsid w:val="001D3B47"/>
    <w:rsid w:val="00236FEA"/>
    <w:rsid w:val="0027400C"/>
    <w:rsid w:val="002A0BAC"/>
    <w:rsid w:val="002A5319"/>
    <w:rsid w:val="002C65CB"/>
    <w:rsid w:val="002D469D"/>
    <w:rsid w:val="002F1DE5"/>
    <w:rsid w:val="00362D77"/>
    <w:rsid w:val="00385B6E"/>
    <w:rsid w:val="003A4A4A"/>
    <w:rsid w:val="003F4359"/>
    <w:rsid w:val="00423F28"/>
    <w:rsid w:val="00425C2B"/>
    <w:rsid w:val="004A1A52"/>
    <w:rsid w:val="004B6545"/>
    <w:rsid w:val="004C43EE"/>
    <w:rsid w:val="004F73D0"/>
    <w:rsid w:val="0056259C"/>
    <w:rsid w:val="005927AD"/>
    <w:rsid w:val="00627140"/>
    <w:rsid w:val="00655EA2"/>
    <w:rsid w:val="00682685"/>
    <w:rsid w:val="006F66D6"/>
    <w:rsid w:val="007028B8"/>
    <w:rsid w:val="00734A5A"/>
    <w:rsid w:val="00767651"/>
    <w:rsid w:val="007716AB"/>
    <w:rsid w:val="007C1DA5"/>
    <w:rsid w:val="007E4871"/>
    <w:rsid w:val="007E4C8C"/>
    <w:rsid w:val="007F3F1B"/>
    <w:rsid w:val="00804979"/>
    <w:rsid w:val="008458BC"/>
    <w:rsid w:val="008F5234"/>
    <w:rsid w:val="00951EF6"/>
    <w:rsid w:val="0096003F"/>
    <w:rsid w:val="009D3491"/>
    <w:rsid w:val="009E4389"/>
    <w:rsid w:val="00AA4B20"/>
    <w:rsid w:val="00AB0D5D"/>
    <w:rsid w:val="00AB6948"/>
    <w:rsid w:val="00AC4416"/>
    <w:rsid w:val="00AD7965"/>
    <w:rsid w:val="00B220A3"/>
    <w:rsid w:val="00B2335D"/>
    <w:rsid w:val="00B54BA2"/>
    <w:rsid w:val="00BB702B"/>
    <w:rsid w:val="00BD02FF"/>
    <w:rsid w:val="00BD126C"/>
    <w:rsid w:val="00C175B1"/>
    <w:rsid w:val="00C23D95"/>
    <w:rsid w:val="00C41A89"/>
    <w:rsid w:val="00C51718"/>
    <w:rsid w:val="00C87D9E"/>
    <w:rsid w:val="00CB26AC"/>
    <w:rsid w:val="00D36914"/>
    <w:rsid w:val="00DD2A04"/>
    <w:rsid w:val="00E362DE"/>
    <w:rsid w:val="00E50247"/>
    <w:rsid w:val="00E85A56"/>
    <w:rsid w:val="00E876C7"/>
    <w:rsid w:val="00F1347B"/>
    <w:rsid w:val="00F41E75"/>
    <w:rsid w:val="00F96089"/>
    <w:rsid w:val="00FB6E17"/>
    <w:rsid w:val="00FE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45B8F2"/>
  <w15:chartTrackingRefBased/>
  <w15:docId w15:val="{DA6209AB-942D-43C5-A5F1-32FA9DE6B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customStyle="1" w:styleId="normaltextrun">
    <w:name w:val="normaltextrun"/>
    <w:basedOn w:val="DefaultParagraphFont"/>
    <w:rsid w:val="00385B6E"/>
  </w:style>
  <w:style w:type="character" w:customStyle="1" w:styleId="eop">
    <w:name w:val="eop"/>
    <w:basedOn w:val="DefaultParagraphFont"/>
    <w:rsid w:val="00385B6E"/>
  </w:style>
  <w:style w:type="character" w:styleId="UnresolvedMention">
    <w:name w:val="Unresolved Mention"/>
    <w:basedOn w:val="DefaultParagraphFont"/>
    <w:uiPriority w:val="99"/>
    <w:semiHidden/>
    <w:unhideWhenUsed/>
    <w:rsid w:val="00C41A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herylv@nclne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fesmarts.org/4-h/.%20%2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lifesmarts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ylv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952E83BEE543BCB219A6C1BB5A6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EA4C7-0075-4C10-B727-05AECC59D090}"/>
      </w:docPartPr>
      <w:docPartBody>
        <w:p w:rsidR="0073112B" w:rsidRDefault="00D5077F">
          <w:pPr>
            <w:pStyle w:val="C0952E83BEE543BCB219A6C1BB5A60E3"/>
          </w:pPr>
          <w:r>
            <w:t>Event Date</w:t>
          </w:r>
        </w:p>
      </w:docPartBody>
    </w:docPart>
    <w:docPart>
      <w:docPartPr>
        <w:name w:val="7E427359CF6D4AC586D36C22F3113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BFCB6-B4FB-4850-BCBF-F343387E271D}"/>
      </w:docPartPr>
      <w:docPartBody>
        <w:p w:rsidR="0073112B" w:rsidRDefault="00D5077F">
          <w:pPr>
            <w:pStyle w:val="7E427359CF6D4AC586D36C22F311342E"/>
          </w:pPr>
          <w:r>
            <w:t>Event Title, Up to Two Lines</w:t>
          </w:r>
        </w:p>
      </w:docPartBody>
    </w:docPart>
    <w:docPart>
      <w:docPartPr>
        <w:name w:val="1F487816A7BA4947B953B6F8B1F8C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A38D1-1E96-443D-8A3D-926C237B6EE2}"/>
      </w:docPartPr>
      <w:docPartBody>
        <w:p w:rsidR="0073112B" w:rsidRDefault="00D5077F">
          <w:pPr>
            <w:pStyle w:val="1F487816A7BA4947B953B6F8B1F8C779"/>
          </w:pPr>
          <w:r>
            <w:t>Add Key Info About Your Event Here!</w:t>
          </w:r>
        </w:p>
      </w:docPartBody>
    </w:docPart>
    <w:docPart>
      <w:docPartPr>
        <w:name w:val="503DE40BD3474F6995F74A73C54F9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E109A-E026-4DF9-A281-6F5708BAFECA}"/>
      </w:docPartPr>
      <w:docPartBody>
        <w:p w:rsidR="0073112B" w:rsidRDefault="00D5077F">
          <w:pPr>
            <w:pStyle w:val="503DE40BD3474F6995F74A73C54F99C8"/>
          </w:pPr>
          <w:r>
            <w:t>Don’t Be Shy—Tell Them Why They Can’t Miss This Event!</w:t>
          </w:r>
        </w:p>
      </w:docPartBody>
    </w:docPart>
    <w:docPart>
      <w:docPartPr>
        <w:name w:val="5C28CB62F3754ED7A347D1DCCF45F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EF4EE-54D2-4570-8A6A-BFC41EA63AD0}"/>
      </w:docPartPr>
      <w:docPartBody>
        <w:p w:rsidR="0073112B" w:rsidRDefault="00D5077F">
          <w:pPr>
            <w:pStyle w:val="5C28CB62F3754ED7A347D1DCCF45F218"/>
          </w:pPr>
          <w:r>
            <w:t>One More Exciting Point Here!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77F"/>
    <w:rsid w:val="00094573"/>
    <w:rsid w:val="002A56E7"/>
    <w:rsid w:val="00320437"/>
    <w:rsid w:val="006672BD"/>
    <w:rsid w:val="00677CD1"/>
    <w:rsid w:val="0073112B"/>
    <w:rsid w:val="007352E4"/>
    <w:rsid w:val="0090756C"/>
    <w:rsid w:val="00C602CB"/>
    <w:rsid w:val="00D5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952E83BEE543BCB219A6C1BB5A60E3">
    <w:name w:val="C0952E83BEE543BCB219A6C1BB5A60E3"/>
  </w:style>
  <w:style w:type="paragraph" w:customStyle="1" w:styleId="7E427359CF6D4AC586D36C22F311342E">
    <w:name w:val="7E427359CF6D4AC586D36C22F311342E"/>
  </w:style>
  <w:style w:type="paragraph" w:customStyle="1" w:styleId="1F487816A7BA4947B953B6F8B1F8C779">
    <w:name w:val="1F487816A7BA4947B953B6F8B1F8C779"/>
  </w:style>
  <w:style w:type="paragraph" w:customStyle="1" w:styleId="503DE40BD3474F6995F74A73C54F99C8">
    <w:name w:val="503DE40BD3474F6995F74A73C54F99C8"/>
  </w:style>
  <w:style w:type="paragraph" w:customStyle="1" w:styleId="5C28CB62F3754ED7A347D1DCCF45F218">
    <w:name w:val="5C28CB62F3754ED7A347D1DCCF45F2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Varnadoe</dc:creator>
  <cp:keywords/>
  <dc:description/>
  <cp:lastModifiedBy>Cheryl Varnadoe</cp:lastModifiedBy>
  <cp:revision>2</cp:revision>
  <cp:lastPrinted>2021-08-27T18:52:00Z</cp:lastPrinted>
  <dcterms:created xsi:type="dcterms:W3CDTF">2023-08-14T14:25:00Z</dcterms:created>
  <dcterms:modified xsi:type="dcterms:W3CDTF">2023-08-14T14:25:00Z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